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 xml:space="preserve"> </w:t>
      </w:r>
    </w:p>
    <w:p>
      <w:pPr>
        <w:ind w:right="140"/>
        <w:jc w:val="center"/>
        <w:rPr>
          <w:rFonts w:hint="eastAsia" w:ascii="仿宋_GB2312" w:hAnsi="宋体" w:eastAsia="仿宋_GB2312"/>
          <w:bCs/>
          <w:sz w:val="30"/>
          <w:szCs w:val="30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</w:rPr>
        <w:t>校团委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学生团</w:t>
      </w:r>
      <w:r>
        <w:rPr>
          <w:rFonts w:hint="eastAsia" w:ascii="宋体" w:hAnsi="宋体"/>
          <w:b/>
          <w:bCs/>
          <w:sz w:val="36"/>
          <w:szCs w:val="36"/>
        </w:rPr>
        <w:t>干部报名表</w:t>
      </w:r>
    </w:p>
    <w:bookmarkEnd w:id="0"/>
    <w:tbl>
      <w:tblPr>
        <w:tblStyle w:val="3"/>
        <w:tblpPr w:leftFromText="180" w:rightFromText="180" w:vertAnchor="text" w:horzAnchor="margin" w:tblpXSpec="center" w:tblpY="158"/>
        <w:tblOverlap w:val="never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067"/>
        <w:gridCol w:w="1054"/>
        <w:gridCol w:w="1151"/>
        <w:gridCol w:w="2085"/>
        <w:gridCol w:w="1289"/>
        <w:gridCol w:w="496"/>
        <w:gridCol w:w="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 别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  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民  族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籍 贯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学院专业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年 级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学    号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现任职务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四级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成绩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学分绩</w:t>
            </w:r>
            <w:r>
              <w:rPr>
                <w:rFonts w:hint="eastAsia" w:ascii="宋体" w:hAnsi="宋体" w:cs="宋体"/>
                <w:kern w:val="0"/>
                <w:sz w:val="24"/>
              </w:rPr>
              <w:t>排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综测</w:t>
            </w:r>
            <w:r>
              <w:rPr>
                <w:rFonts w:hint="eastAsia" w:ascii="宋体" w:hAnsi="宋体" w:cs="宋体"/>
                <w:kern w:val="0"/>
                <w:sz w:val="24"/>
              </w:rPr>
              <w:t>排名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电    话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   </w:t>
            </w:r>
          </w:p>
        </w:tc>
        <w:tc>
          <w:tcPr>
            <w:tcW w:w="3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邮    箱</w:t>
            </w:r>
          </w:p>
        </w:tc>
        <w:tc>
          <w:tcPr>
            <w:tcW w:w="2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意向岗位</w:t>
            </w:r>
          </w:p>
        </w:tc>
        <w:tc>
          <w:tcPr>
            <w:tcW w:w="5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是否服从调剂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自我评价及个人特长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在校任职情况及获奖情况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（需提供相关证明或证书复印件）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对岗位的认识以及对共青团工作的建议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（简单阐述本人思路，可另附页）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辅导员</w:t>
            </w:r>
          </w:p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签字：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</w:p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团总支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0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480" w:firstLine="5040" w:firstLineChars="21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 w:firstLine="5040" w:firstLineChars="2100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签字盖章：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</w:p>
          <w:p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年   月   日     </w:t>
            </w:r>
          </w:p>
        </w:tc>
      </w:tr>
    </w:tbl>
    <w:p/>
    <w:sectPr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C0A64"/>
    <w:rsid w:val="11DC0A6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46;&#27915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2018-10-31T02:19:00Z</dcterms:created>
  <dc:creator>哈哈哈1412664183</dc:creator>
  <cp:lastModifiedBy>哈哈哈1412664183</cp:lastModifiedBy>
  <dcterms:modified xsi:type="dcterms:W3CDTF">2018-10-31T02:20:57Z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